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678" w:rsidRPr="00510188" w:rsidRDefault="00B80678" w:rsidP="00510188">
      <w:pPr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349.95pt;margin-top:-15.55pt;width:158.05pt;height:112.85pt;z-index:-251659776;visibility:visible">
            <v:imagedata r:id="rId5" o:title=""/>
          </v:shape>
        </w:pict>
      </w:r>
      <w:r>
        <w:rPr>
          <w:noProof/>
          <w:lang w:eastAsia="cs-CZ"/>
        </w:rPr>
        <w:pict>
          <v:shape id="obrázek 1" o:spid="_x0000_s1027" type="#_x0000_t75" style="position:absolute;left:0;text-align:left;margin-left:-23.3pt;margin-top:-15.6pt;width:136.2pt;height:118.65pt;z-index:-251660800;visibility:visible">
            <v:imagedata r:id="rId6" o:title=""/>
          </v:shape>
        </w:pict>
      </w:r>
      <w:r w:rsidRPr="00510188">
        <w:rPr>
          <w:sz w:val="40"/>
          <w:szCs w:val="40"/>
        </w:rPr>
        <w:t>PARASKI</w:t>
      </w:r>
    </w:p>
    <w:p w:rsidR="00B80678" w:rsidRDefault="00B80678" w:rsidP="00510188">
      <w:pPr>
        <w:jc w:val="center"/>
        <w:rPr>
          <w:sz w:val="36"/>
          <w:szCs w:val="36"/>
        </w:rPr>
      </w:pPr>
      <w:r>
        <w:rPr>
          <w:sz w:val="36"/>
          <w:szCs w:val="36"/>
        </w:rPr>
        <w:t>World-cup series 2016</w:t>
      </w:r>
    </w:p>
    <w:p w:rsidR="00B80678" w:rsidRPr="00510188" w:rsidRDefault="00B80678" w:rsidP="00510188">
      <w:pPr>
        <w:jc w:val="center"/>
        <w:rPr>
          <w:sz w:val="36"/>
          <w:szCs w:val="36"/>
        </w:rPr>
      </w:pPr>
      <w:r>
        <w:rPr>
          <w:sz w:val="36"/>
          <w:szCs w:val="36"/>
        </w:rPr>
        <w:t>Mistrovství České Republiky</w:t>
      </w:r>
    </w:p>
    <w:p w:rsidR="00B80678" w:rsidRPr="00510188" w:rsidRDefault="00B80678" w:rsidP="00510188">
      <w:pPr>
        <w:jc w:val="center"/>
        <w:rPr>
          <w:sz w:val="24"/>
          <w:szCs w:val="24"/>
        </w:rPr>
      </w:pPr>
    </w:p>
    <w:p w:rsidR="00B80678" w:rsidRPr="00510188" w:rsidRDefault="00B80678" w:rsidP="005101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Vrchlabí / Mladé Buky, Krkonoše</w:t>
      </w:r>
    </w:p>
    <w:p w:rsidR="00B80678" w:rsidRDefault="00B80678" w:rsidP="00510188">
      <w:pPr>
        <w:jc w:val="center"/>
        <w:rPr>
          <w:b/>
          <w:sz w:val="24"/>
          <w:szCs w:val="24"/>
        </w:rPr>
      </w:pPr>
      <w:r w:rsidRPr="00510188">
        <w:rPr>
          <w:b/>
          <w:sz w:val="24"/>
          <w:szCs w:val="24"/>
        </w:rPr>
        <w:t>CZECH REPUBLIC</w:t>
      </w:r>
    </w:p>
    <w:p w:rsidR="00B80678" w:rsidRDefault="00B80678" w:rsidP="005101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510188">
        <w:rPr>
          <w:b/>
          <w:sz w:val="24"/>
          <w:szCs w:val="24"/>
        </w:rPr>
        <w:t xml:space="preserve">. – </w:t>
      </w:r>
      <w:r>
        <w:rPr>
          <w:b/>
          <w:sz w:val="24"/>
          <w:szCs w:val="24"/>
        </w:rPr>
        <w:t>6</w:t>
      </w:r>
      <w:r w:rsidRPr="00510188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3</w:t>
      </w:r>
      <w:r w:rsidRPr="00510188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6</w:t>
      </w:r>
    </w:p>
    <w:p w:rsidR="00B80678" w:rsidRPr="00510188" w:rsidRDefault="00B80678" w:rsidP="00510188">
      <w:pPr>
        <w:jc w:val="center"/>
        <w:rPr>
          <w:sz w:val="24"/>
          <w:szCs w:val="24"/>
        </w:rPr>
      </w:pPr>
    </w:p>
    <w:p w:rsidR="00B80678" w:rsidRDefault="00B80678" w:rsidP="00830631">
      <w:pPr>
        <w:jc w:val="center"/>
        <w:rPr>
          <w:sz w:val="24"/>
          <w:szCs w:val="24"/>
          <w:u w:val="single"/>
        </w:rPr>
      </w:pPr>
      <w:r w:rsidRPr="00510188">
        <w:rPr>
          <w:sz w:val="24"/>
          <w:szCs w:val="24"/>
          <w:u w:val="single"/>
        </w:rPr>
        <w:t xml:space="preserve">Bulletin </w:t>
      </w:r>
      <w:r>
        <w:rPr>
          <w:sz w:val="24"/>
          <w:szCs w:val="24"/>
          <w:u w:val="single"/>
        </w:rPr>
        <w:t>č.</w:t>
      </w:r>
      <w:r w:rsidRPr="00510188">
        <w:rPr>
          <w:sz w:val="24"/>
          <w:szCs w:val="24"/>
          <w:u w:val="single"/>
        </w:rPr>
        <w:t>1</w:t>
      </w:r>
    </w:p>
    <w:p w:rsidR="00B80678" w:rsidRDefault="00B80678" w:rsidP="00830631">
      <w:pPr>
        <w:jc w:val="center"/>
        <w:rPr>
          <w:sz w:val="24"/>
          <w:szCs w:val="24"/>
        </w:rPr>
      </w:pPr>
    </w:p>
    <w:p w:rsidR="00B80678" w:rsidRPr="007077A9" w:rsidRDefault="00B80678" w:rsidP="00510188">
      <w:r w:rsidRPr="007077A9">
        <w:rPr>
          <w:b/>
        </w:rPr>
        <w:t>Organizátor</w:t>
      </w:r>
      <w:r w:rsidRPr="007077A9">
        <w:t xml:space="preserve">: </w:t>
      </w:r>
      <w:r w:rsidRPr="007077A9">
        <w:tab/>
      </w:r>
      <w:r w:rsidRPr="007077A9">
        <w:tab/>
        <w:t>AEROKLUB ČESKÉ REPUBLIKY</w:t>
      </w:r>
    </w:p>
    <w:p w:rsidR="00B80678" w:rsidRPr="007077A9" w:rsidRDefault="00B80678" w:rsidP="00510188">
      <w:r w:rsidRPr="007077A9">
        <w:tab/>
      </w:r>
      <w:r w:rsidRPr="007077A9">
        <w:tab/>
      </w:r>
      <w:r w:rsidRPr="007077A9">
        <w:tab/>
      </w:r>
      <w:r>
        <w:t xml:space="preserve">TJ </w:t>
      </w:r>
      <w:smartTag w:uri="urn:schemas-microsoft-com:office:smarttags" w:element="PersonName">
        <w:smartTagPr>
          <w:attr w:name="ProductID" w:val="Spartak Vrchlabí"/>
        </w:smartTagPr>
        <w:r>
          <w:t>Spartak Vrchlabí</w:t>
        </w:r>
      </w:smartTag>
      <w:r>
        <w:t>, z</w:t>
      </w:r>
      <w:r w:rsidRPr="007077A9">
        <w:t>.s.</w:t>
      </w:r>
    </w:p>
    <w:p w:rsidR="00B80678" w:rsidRPr="007077A9" w:rsidRDefault="00B80678" w:rsidP="00830631">
      <w:pPr>
        <w:ind w:left="1416" w:firstLine="708"/>
      </w:pPr>
      <w:r w:rsidRPr="007077A9">
        <w:t>Aeroklub Strakonice</w:t>
      </w:r>
    </w:p>
    <w:p w:rsidR="00B80678" w:rsidRPr="007077A9" w:rsidRDefault="00B80678" w:rsidP="00510188">
      <w:r w:rsidRPr="007077A9">
        <w:rPr>
          <w:b/>
        </w:rPr>
        <w:t>Ředitel závodu</w:t>
      </w:r>
      <w:r w:rsidRPr="007077A9">
        <w:t xml:space="preserve">:     </w:t>
      </w:r>
      <w:r>
        <w:tab/>
      </w:r>
      <w:r w:rsidRPr="007077A9">
        <w:t xml:space="preserve">Mgr. </w:t>
      </w:r>
      <w:smartTag w:uri="urn:schemas-microsoft-com:office:smarttags" w:element="PersonName">
        <w:smartTagPr>
          <w:attr w:name="ProductID" w:val="Petr Jireš"/>
        </w:smartTagPr>
        <w:r w:rsidRPr="007077A9">
          <w:t>Petr Jireš</w:t>
        </w:r>
      </w:smartTag>
    </w:p>
    <w:p w:rsidR="00B80678" w:rsidRPr="007077A9" w:rsidRDefault="00B80678" w:rsidP="00510188">
      <w:r w:rsidRPr="007077A9">
        <w:rPr>
          <w:b/>
        </w:rPr>
        <w:t>Hlavní rozhodčí</w:t>
      </w:r>
      <w:r w:rsidRPr="007077A9">
        <w:t>:</w:t>
      </w:r>
      <w:r w:rsidRPr="007077A9">
        <w:tab/>
        <w:t>Jiří Dvořák</w:t>
      </w:r>
    </w:p>
    <w:p w:rsidR="00B80678" w:rsidRPr="007077A9" w:rsidRDefault="00B80678" w:rsidP="00510188">
      <w:r w:rsidRPr="007077A9">
        <w:rPr>
          <w:b/>
        </w:rPr>
        <w:t>Rozhodčí</w:t>
      </w:r>
      <w:r w:rsidRPr="007077A9">
        <w:t>:</w:t>
      </w:r>
      <w:r w:rsidRPr="007077A9">
        <w:tab/>
      </w:r>
      <w:r w:rsidRPr="007077A9">
        <w:tab/>
        <w:t>budou oznámeni v bulletinu č.2</w:t>
      </w:r>
    </w:p>
    <w:p w:rsidR="00B80678" w:rsidRPr="007077A9" w:rsidRDefault="00B80678" w:rsidP="00510188">
      <w:r w:rsidRPr="007077A9">
        <w:rPr>
          <w:b/>
        </w:rPr>
        <w:t>Datum</w:t>
      </w:r>
      <w:r w:rsidRPr="007077A9">
        <w:t>:</w:t>
      </w:r>
      <w:r w:rsidRPr="007077A9">
        <w:tab/>
      </w:r>
      <w:r w:rsidRPr="007077A9">
        <w:tab/>
      </w:r>
      <w:r>
        <w:t xml:space="preserve">              4</w:t>
      </w:r>
      <w:r w:rsidRPr="007077A9">
        <w:t xml:space="preserve">. – </w:t>
      </w:r>
      <w:r>
        <w:t>6</w:t>
      </w:r>
      <w:r w:rsidRPr="007077A9">
        <w:t>.</w:t>
      </w:r>
      <w:r>
        <w:t>3</w:t>
      </w:r>
      <w:r w:rsidRPr="007077A9">
        <w:t>.201</w:t>
      </w:r>
      <w:r>
        <w:t>6</w:t>
      </w:r>
    </w:p>
    <w:p w:rsidR="00B80678" w:rsidRPr="007077A9" w:rsidRDefault="00B80678" w:rsidP="00510188">
      <w:r w:rsidRPr="007077A9">
        <w:rPr>
          <w:b/>
        </w:rPr>
        <w:t>Místo</w:t>
      </w:r>
      <w:r w:rsidRPr="007077A9">
        <w:t>:</w:t>
      </w:r>
      <w:r w:rsidRPr="007077A9">
        <w:tab/>
      </w:r>
      <w:r w:rsidRPr="007077A9">
        <w:tab/>
      </w:r>
      <w:r w:rsidRPr="007077A9">
        <w:tab/>
      </w:r>
      <w:r>
        <w:t>Vrchlabí / Mladé Buky, K</w:t>
      </w:r>
      <w:r w:rsidRPr="007077A9">
        <w:t>rkonoše, Česká Republika</w:t>
      </w:r>
    </w:p>
    <w:p w:rsidR="00B80678" w:rsidRPr="007077A9" w:rsidRDefault="00B80678" w:rsidP="00865D18">
      <w:r>
        <w:rPr>
          <w:b/>
        </w:rPr>
        <w:t>Výsadkové letadlo:</w:t>
      </w:r>
      <w:r w:rsidRPr="007077A9">
        <w:tab/>
      </w:r>
      <w:r>
        <w:t>Eurocopter AS 350</w:t>
      </w:r>
    </w:p>
    <w:p w:rsidR="00B80678" w:rsidRPr="007077A9" w:rsidRDefault="00B80678" w:rsidP="00510188">
      <w:r w:rsidRPr="007077A9">
        <w:rPr>
          <w:b/>
        </w:rPr>
        <w:t>Startovné:</w:t>
      </w:r>
      <w:r w:rsidRPr="007077A9">
        <w:t xml:space="preserve"> </w:t>
      </w:r>
      <w:r w:rsidRPr="007077A9">
        <w:tab/>
      </w:r>
      <w:r w:rsidRPr="007077A9">
        <w:tab/>
        <w:t xml:space="preserve">Kč </w:t>
      </w:r>
      <w:r>
        <w:t>6000</w:t>
      </w:r>
      <w:r w:rsidRPr="007077A9">
        <w:t xml:space="preserve">,- </w:t>
      </w:r>
      <w:r>
        <w:t xml:space="preserve">(220,- euro) /  </w:t>
      </w:r>
      <w:r w:rsidRPr="007077A9">
        <w:t>závodník</w:t>
      </w:r>
      <w:r w:rsidRPr="007077A9">
        <w:tab/>
      </w:r>
    </w:p>
    <w:p w:rsidR="00B80678" w:rsidRDefault="00B80678" w:rsidP="00510188">
      <w:r w:rsidRPr="007077A9">
        <w:tab/>
        <w:t xml:space="preserve">     </w:t>
      </w:r>
      <w:r w:rsidRPr="007077A9">
        <w:tab/>
      </w:r>
      <w:r w:rsidRPr="007077A9">
        <w:tab/>
        <w:t xml:space="preserve">Kč </w:t>
      </w:r>
      <w:r>
        <w:t>400</w:t>
      </w:r>
      <w:r w:rsidRPr="007077A9">
        <w:t>,-</w:t>
      </w:r>
      <w:r>
        <w:t xml:space="preserve"> (15,- euro) </w:t>
      </w:r>
      <w:r w:rsidRPr="007077A9">
        <w:t>/ platba zpět za každý neprovedený seskok</w:t>
      </w:r>
    </w:p>
    <w:p w:rsidR="00B80678" w:rsidRPr="007077A9" w:rsidRDefault="00B80678" w:rsidP="00510188">
      <w:r>
        <w:tab/>
      </w:r>
      <w:r>
        <w:tab/>
      </w:r>
      <w:r>
        <w:tab/>
        <w:t>!!! dotace pro členy AeČR Kč 2500,- !!!</w:t>
      </w:r>
    </w:p>
    <w:p w:rsidR="00B80678" w:rsidRDefault="00B80678" w:rsidP="00510188">
      <w:r w:rsidRPr="00263A9E">
        <w:rPr>
          <w:b/>
        </w:rPr>
        <w:t>Ubytování:</w:t>
      </w:r>
      <w:r w:rsidRPr="007077A9">
        <w:tab/>
      </w:r>
      <w:r>
        <w:tab/>
        <w:t>Kč 2500,- (90</w:t>
      </w:r>
      <w:bookmarkStart w:id="0" w:name="_GoBack"/>
      <w:bookmarkEnd w:id="0"/>
      <w:r>
        <w:t xml:space="preserve">,- euro) / 3 noci se snídaní, </w:t>
      </w:r>
      <w:hyperlink r:id="rId7" w:history="1">
        <w:r w:rsidRPr="00AA76AE">
          <w:rPr>
            <w:rStyle w:val="Hyperlink"/>
          </w:rPr>
          <w:t>Hotel Gendorf</w:t>
        </w:r>
      </w:hyperlink>
    </w:p>
    <w:p w:rsidR="00B80678" w:rsidRPr="007077A9" w:rsidRDefault="00B80678" w:rsidP="00AA76AE">
      <w:pPr>
        <w:ind w:left="1347" w:firstLine="708"/>
      </w:pPr>
      <w:r>
        <w:t xml:space="preserve"> </w:t>
      </w:r>
      <w:r w:rsidRPr="007077A9">
        <w:t xml:space="preserve">Kč </w:t>
      </w:r>
      <w:r>
        <w:t>1200</w:t>
      </w:r>
      <w:r w:rsidRPr="007077A9">
        <w:t xml:space="preserve">,- / 3 noci se snídaní, </w:t>
      </w:r>
      <w:hyperlink r:id="rId8" w:history="1">
        <w:r w:rsidRPr="007077A9">
          <w:rPr>
            <w:rStyle w:val="Hyperlink"/>
          </w:rPr>
          <w:t xml:space="preserve">Hotel </w:t>
        </w:r>
        <w:r>
          <w:rPr>
            <w:rStyle w:val="Hyperlink"/>
          </w:rPr>
          <w:t>ALBIS</w:t>
        </w:r>
      </w:hyperlink>
      <w:r w:rsidRPr="007077A9">
        <w:t xml:space="preserve"> </w:t>
      </w:r>
    </w:p>
    <w:p w:rsidR="00B80678" w:rsidRDefault="00B80678" w:rsidP="00AA76AE">
      <w:pPr>
        <w:ind w:left="2055"/>
      </w:pPr>
      <w:r>
        <w:t xml:space="preserve"> </w:t>
      </w:r>
      <w:r w:rsidRPr="007077A9">
        <w:t>(platby budou hrazeny v hotovosti při registraci)</w:t>
      </w:r>
    </w:p>
    <w:p w:rsidR="00B80678" w:rsidRPr="007077A9" w:rsidRDefault="00B80678" w:rsidP="00AA76AE">
      <w:pPr>
        <w:ind w:left="2055"/>
      </w:pPr>
    </w:p>
    <w:p w:rsidR="00B80678" w:rsidRPr="007077A9" w:rsidRDefault="00B80678" w:rsidP="00510188">
      <w:r w:rsidRPr="007077A9">
        <w:rPr>
          <w:b/>
        </w:rPr>
        <w:t>Přihlášky</w:t>
      </w:r>
      <w:r w:rsidRPr="007077A9">
        <w:t xml:space="preserve">: </w:t>
      </w:r>
      <w:r w:rsidRPr="007077A9">
        <w:tab/>
      </w:r>
      <w:r w:rsidRPr="007077A9">
        <w:tab/>
      </w:r>
      <w:r w:rsidRPr="00AA76AE">
        <w:t xml:space="preserve">Vyplnění </w:t>
      </w:r>
      <w:hyperlink r:id="rId9" w:history="1">
        <w:r w:rsidRPr="00AA76AE">
          <w:rPr>
            <w:rStyle w:val="Hyperlink"/>
            <w:color w:val="auto"/>
            <w:u w:val="none"/>
          </w:rPr>
          <w:t>registračního formuláře</w:t>
        </w:r>
      </w:hyperlink>
      <w:r w:rsidRPr="007077A9">
        <w:t xml:space="preserve"> a zaslání na </w:t>
      </w:r>
      <w:hyperlink r:id="rId10" w:history="1">
        <w:r w:rsidRPr="007077A9">
          <w:rPr>
            <w:rStyle w:val="Hyperlink"/>
          </w:rPr>
          <w:t>info@paraski.cz</w:t>
        </w:r>
      </w:hyperlink>
    </w:p>
    <w:p w:rsidR="00B80678" w:rsidRDefault="00B80678" w:rsidP="00510188">
      <w:pPr>
        <w:rPr>
          <w:b/>
        </w:rPr>
      </w:pPr>
      <w:r w:rsidRPr="007077A9">
        <w:tab/>
      </w:r>
      <w:r w:rsidRPr="007077A9">
        <w:tab/>
      </w:r>
      <w:r w:rsidRPr="007077A9">
        <w:tab/>
        <w:t xml:space="preserve">(konec registrace </w:t>
      </w:r>
      <w:r>
        <w:t>–</w:t>
      </w:r>
      <w:r w:rsidRPr="007077A9">
        <w:t xml:space="preserve"> </w:t>
      </w:r>
      <w:r>
        <w:t>28.2.</w:t>
      </w:r>
      <w:r w:rsidRPr="007077A9">
        <w:t>201</w:t>
      </w:r>
      <w:r>
        <w:t>6</w:t>
      </w:r>
      <w:r w:rsidRPr="007077A9">
        <w:t>)</w:t>
      </w:r>
    </w:p>
    <w:p w:rsidR="00B80678" w:rsidRPr="007077A9" w:rsidRDefault="00B80678" w:rsidP="00510188">
      <w:pPr>
        <w:rPr>
          <w:b/>
        </w:rPr>
      </w:pPr>
      <w:r w:rsidRPr="007077A9">
        <w:rPr>
          <w:b/>
        </w:rPr>
        <w:t>SOUTĚŽ:</w:t>
      </w:r>
    </w:p>
    <w:p w:rsidR="00B80678" w:rsidRDefault="00B80678" w:rsidP="00510188">
      <w:r>
        <w:rPr>
          <w:b/>
        </w:rPr>
        <w:t>Družstva:</w:t>
      </w:r>
      <w:r w:rsidRPr="007077A9">
        <w:rPr>
          <w:b/>
        </w:rPr>
        <w:tab/>
      </w:r>
      <w:r w:rsidRPr="007077A9">
        <w:rPr>
          <w:b/>
        </w:rPr>
        <w:tab/>
      </w:r>
      <w:r w:rsidRPr="007077A9">
        <w:t>4 – členn</w:t>
      </w:r>
      <w:r>
        <w:t>á družstva muži nebo mix</w:t>
      </w:r>
      <w:r w:rsidRPr="007077A9">
        <w:t>,</w:t>
      </w:r>
      <w:r>
        <w:t xml:space="preserve"> 2 – členná družstva ženy</w:t>
      </w:r>
    </w:p>
    <w:p w:rsidR="00B80678" w:rsidRPr="007077A9" w:rsidRDefault="00B80678" w:rsidP="003B771E">
      <w:pPr>
        <w:ind w:left="1416" w:firstLine="708"/>
      </w:pPr>
      <w:r>
        <w:t>vyhlašují se výsledky družstev a jednotlivců</w:t>
      </w:r>
      <w:r>
        <w:tab/>
      </w:r>
      <w:r>
        <w:tab/>
      </w:r>
      <w:r>
        <w:tab/>
      </w:r>
    </w:p>
    <w:p w:rsidR="00B80678" w:rsidRDefault="00B80678" w:rsidP="00510188">
      <w:r w:rsidRPr="007077A9">
        <w:rPr>
          <w:b/>
        </w:rPr>
        <w:t>Přesnost přistání</w:t>
      </w:r>
      <w:r w:rsidRPr="007077A9">
        <w:t xml:space="preserve">: </w:t>
      </w:r>
      <w:r w:rsidRPr="007077A9">
        <w:tab/>
        <w:t>6 kol (minimum 2 kola)</w:t>
      </w:r>
    </w:p>
    <w:p w:rsidR="00B80678" w:rsidRDefault="00B80678" w:rsidP="00AA76AE">
      <w:pPr>
        <w:ind w:left="1416" w:firstLine="708"/>
        <w:rPr>
          <w:rStyle w:val="Hyperlink"/>
        </w:rPr>
      </w:pPr>
      <w:hyperlink r:id="rId11" w:history="1">
        <w:r w:rsidRPr="00DD5EBB">
          <w:rPr>
            <w:rStyle w:val="Hyperlink"/>
          </w:rPr>
          <w:t>Skiareál Vrchlabí – Kněžický vrch</w:t>
        </w:r>
      </w:hyperlink>
      <w:r>
        <w:rPr>
          <w:rStyle w:val="Hyperlink"/>
        </w:rPr>
        <w:t xml:space="preserve"> </w:t>
      </w:r>
      <w:r>
        <w:t>(3 kola)</w:t>
      </w:r>
    </w:p>
    <w:p w:rsidR="00B80678" w:rsidRPr="007077A9" w:rsidRDefault="00B80678" w:rsidP="00AA76AE">
      <w:pPr>
        <w:ind w:left="1416" w:firstLine="708"/>
      </w:pPr>
      <w:hyperlink r:id="rId12" w:history="1">
        <w:r w:rsidRPr="00AA76AE">
          <w:rPr>
            <w:rStyle w:val="Hyperlink"/>
          </w:rPr>
          <w:t>Skiareál Mladé Buky</w:t>
        </w:r>
      </w:hyperlink>
      <w:r>
        <w:rPr>
          <w:rStyle w:val="Hyperlink"/>
        </w:rPr>
        <w:t xml:space="preserve"> </w:t>
      </w:r>
      <w:r>
        <w:t>(3 kola)</w:t>
      </w:r>
    </w:p>
    <w:p w:rsidR="00B80678" w:rsidRPr="007077A9" w:rsidRDefault="00B80678" w:rsidP="00510188">
      <w:r w:rsidRPr="007077A9">
        <w:tab/>
      </w:r>
      <w:r w:rsidRPr="007077A9">
        <w:tab/>
      </w:r>
      <w:r w:rsidRPr="007077A9">
        <w:tab/>
        <w:t>Elektronický systém do 16cm, ruční měření do 50cm</w:t>
      </w:r>
    </w:p>
    <w:p w:rsidR="00B80678" w:rsidRPr="007077A9" w:rsidRDefault="00B80678" w:rsidP="00510188">
      <w:r w:rsidRPr="007077A9">
        <w:rPr>
          <w:b/>
        </w:rPr>
        <w:t>Lyžování</w:t>
      </w:r>
      <w:r w:rsidRPr="007077A9">
        <w:t>:</w:t>
      </w:r>
      <w:r w:rsidRPr="007077A9">
        <w:tab/>
      </w:r>
      <w:r w:rsidRPr="007077A9">
        <w:tab/>
        <w:t>Obří slalom – 2 kola</w:t>
      </w:r>
      <w:r>
        <w:t xml:space="preserve">, </w:t>
      </w:r>
      <w:hyperlink r:id="rId13" w:history="1">
        <w:r>
          <w:rPr>
            <w:rStyle w:val="Hyperlink"/>
          </w:rPr>
          <w:t>Skiareál</w:t>
        </w:r>
        <w:r w:rsidRPr="00726C78">
          <w:rPr>
            <w:rStyle w:val="Hyperlink"/>
          </w:rPr>
          <w:t xml:space="preserve"> Herlíkovice</w:t>
        </w:r>
      </w:hyperlink>
      <w:r>
        <w:t xml:space="preserve"> (Vrchlabí)</w:t>
      </w:r>
    </w:p>
    <w:p w:rsidR="00B80678" w:rsidRPr="007077A9" w:rsidRDefault="00B80678" w:rsidP="00510188">
      <w:r w:rsidRPr="007077A9">
        <w:rPr>
          <w:b/>
        </w:rPr>
        <w:t>Výsledky</w:t>
      </w:r>
      <w:r w:rsidRPr="007077A9">
        <w:t xml:space="preserve">: </w:t>
      </w:r>
      <w:r w:rsidRPr="007077A9">
        <w:tab/>
      </w:r>
      <w:r w:rsidRPr="007077A9">
        <w:tab/>
      </w:r>
      <w:r>
        <w:t>Družstva, m</w:t>
      </w:r>
      <w:r w:rsidRPr="007077A9">
        <w:t>uži, ženy, junioři, senioři</w:t>
      </w:r>
      <w:r>
        <w:t xml:space="preserve"> (MČR družstva, muži, ženy, junioři)</w:t>
      </w:r>
    </w:p>
    <w:p w:rsidR="00B80678" w:rsidRPr="007077A9" w:rsidRDefault="00B80678" w:rsidP="00510188">
      <w:r w:rsidRPr="007077A9">
        <w:rPr>
          <w:b/>
        </w:rPr>
        <w:t>Protesty</w:t>
      </w:r>
      <w:r w:rsidRPr="007077A9">
        <w:t xml:space="preserve">: </w:t>
      </w:r>
      <w:r w:rsidRPr="007077A9">
        <w:tab/>
      </w:r>
      <w:r w:rsidRPr="007077A9">
        <w:tab/>
        <w:t xml:space="preserve">Poplatek Kč </w:t>
      </w:r>
      <w:r>
        <w:t>1000</w:t>
      </w:r>
      <w:r w:rsidRPr="007077A9">
        <w:t>,-</w:t>
      </w:r>
    </w:p>
    <w:p w:rsidR="00B80678" w:rsidRPr="007077A9" w:rsidRDefault="00B80678" w:rsidP="00510188">
      <w:r w:rsidRPr="007077A9">
        <w:rPr>
          <w:b/>
        </w:rPr>
        <w:t>Pravidla:</w:t>
      </w:r>
      <w:r w:rsidRPr="007077A9">
        <w:t xml:space="preserve"> </w:t>
      </w:r>
      <w:r w:rsidRPr="007077A9">
        <w:tab/>
      </w:r>
      <w:r w:rsidRPr="007077A9">
        <w:tab/>
        <w:t xml:space="preserve">Platná pravidla pro paraski dle FAI </w:t>
      </w:r>
    </w:p>
    <w:p w:rsidR="00B80678" w:rsidRPr="007077A9" w:rsidRDefault="00B80678" w:rsidP="00510188">
      <w:r w:rsidRPr="007077A9">
        <w:rPr>
          <w:b/>
        </w:rPr>
        <w:t>Potřebné dokumenty</w:t>
      </w:r>
      <w:r w:rsidRPr="007077A9">
        <w:t xml:space="preserve">: </w:t>
      </w:r>
      <w:r>
        <w:tab/>
      </w:r>
      <w:r w:rsidRPr="007077A9">
        <w:t>Platná licence parašutisty, pojištění padáku</w:t>
      </w:r>
      <w:r w:rsidRPr="007077A9">
        <w:tab/>
        <w:t xml:space="preserve">    </w:t>
      </w:r>
    </w:p>
    <w:p w:rsidR="00B80678" w:rsidRPr="007077A9" w:rsidRDefault="00B80678" w:rsidP="00510188"/>
    <w:p w:rsidR="00B80678" w:rsidRPr="007077A9" w:rsidRDefault="00B80678" w:rsidP="00510188">
      <w:r w:rsidRPr="007077A9">
        <w:rPr>
          <w:b/>
        </w:rPr>
        <w:t>ČASOVÝ HARMONOGRAM:</w:t>
      </w:r>
      <w:r w:rsidRPr="007077A9">
        <w:tab/>
      </w:r>
    </w:p>
    <w:p w:rsidR="00B80678" w:rsidRPr="007077A9" w:rsidRDefault="00B80678" w:rsidP="009D4586">
      <w:r>
        <w:t>3</w:t>
      </w:r>
      <w:r w:rsidRPr="007077A9">
        <w:t>.</w:t>
      </w:r>
      <w:r>
        <w:t>3</w:t>
      </w:r>
      <w:r w:rsidRPr="007077A9">
        <w:t>.</w:t>
      </w:r>
      <w:r w:rsidRPr="007077A9">
        <w:tab/>
      </w:r>
      <w:r w:rsidRPr="007077A9">
        <w:tab/>
        <w:t>18:00 – 21:00 – registra</w:t>
      </w:r>
      <w:r>
        <w:t>ce</w:t>
      </w:r>
      <w:r w:rsidRPr="007077A9">
        <w:t xml:space="preserve"> (</w:t>
      </w:r>
      <w:hyperlink r:id="rId14" w:history="1">
        <w:r>
          <w:rPr>
            <w:rStyle w:val="Hyperlink"/>
          </w:rPr>
          <w:t>H</w:t>
        </w:r>
        <w:r w:rsidRPr="00DD5EBB">
          <w:rPr>
            <w:rStyle w:val="Hyperlink"/>
          </w:rPr>
          <w:t>otel Gendorf</w:t>
        </w:r>
      </w:hyperlink>
      <w:r w:rsidRPr="007077A9">
        <w:t>)</w:t>
      </w:r>
    </w:p>
    <w:p w:rsidR="00B80678" w:rsidRPr="007077A9" w:rsidRDefault="00B80678" w:rsidP="009D4586">
      <w:r>
        <w:t>4</w:t>
      </w:r>
      <w:r w:rsidRPr="007077A9">
        <w:t>.</w:t>
      </w:r>
      <w:r>
        <w:t>3</w:t>
      </w:r>
      <w:r w:rsidRPr="007077A9">
        <w:t xml:space="preserve">. </w:t>
      </w:r>
      <w:r w:rsidRPr="007077A9">
        <w:tab/>
      </w:r>
      <w:r w:rsidRPr="007077A9">
        <w:tab/>
      </w:r>
      <w:r>
        <w:t>9</w:t>
      </w:r>
      <w:r w:rsidRPr="007077A9">
        <w:t>:</w:t>
      </w:r>
      <w:r>
        <w:t>00</w:t>
      </w:r>
      <w:r w:rsidRPr="007077A9">
        <w:t xml:space="preserve"> </w:t>
      </w:r>
      <w:r>
        <w:t xml:space="preserve">– 9:45 </w:t>
      </w:r>
      <w:r w:rsidRPr="007077A9">
        <w:t xml:space="preserve">– </w:t>
      </w:r>
      <w:r>
        <w:t>GS – prohlídka trati</w:t>
      </w:r>
      <w:r w:rsidRPr="007077A9">
        <w:t xml:space="preserve"> (</w:t>
      </w:r>
      <w:hyperlink r:id="rId15" w:history="1">
        <w:r>
          <w:rPr>
            <w:rStyle w:val="Hyperlink"/>
          </w:rPr>
          <w:t>Ski area</w:t>
        </w:r>
        <w:r w:rsidRPr="00263A9E">
          <w:rPr>
            <w:rStyle w:val="Hyperlink"/>
          </w:rPr>
          <w:t xml:space="preserve"> Herlíkovice</w:t>
        </w:r>
      </w:hyperlink>
      <w:r w:rsidRPr="007077A9">
        <w:t>)</w:t>
      </w:r>
    </w:p>
    <w:p w:rsidR="00B80678" w:rsidRDefault="00B80678" w:rsidP="009D4586">
      <w:pPr>
        <w:ind w:left="708" w:firstLine="708"/>
      </w:pPr>
      <w:r w:rsidRPr="007077A9">
        <w:t>1</w:t>
      </w:r>
      <w:r>
        <w:t>0</w:t>
      </w:r>
      <w:r w:rsidRPr="007077A9">
        <w:t>:</w:t>
      </w:r>
      <w:r>
        <w:t>00</w:t>
      </w:r>
      <w:r w:rsidRPr="007077A9">
        <w:t xml:space="preserve"> – </w:t>
      </w:r>
      <w:r>
        <w:t>GS – start závodu</w:t>
      </w:r>
    </w:p>
    <w:p w:rsidR="00B80678" w:rsidRPr="007077A9" w:rsidRDefault="00B80678" w:rsidP="009D4586">
      <w:pPr>
        <w:ind w:left="708" w:firstLine="708"/>
      </w:pPr>
      <w:r>
        <w:t>14:00 – přesnost přistání (</w:t>
      </w:r>
      <w:hyperlink r:id="rId16" w:history="1">
        <w:r w:rsidRPr="00263A9E">
          <w:rPr>
            <w:rStyle w:val="Hyperlink"/>
          </w:rPr>
          <w:t>Ski</w:t>
        </w:r>
        <w:r>
          <w:rPr>
            <w:rStyle w:val="Hyperlink"/>
          </w:rPr>
          <w:t xml:space="preserve"> area</w:t>
        </w:r>
        <w:r w:rsidRPr="00263A9E">
          <w:rPr>
            <w:rStyle w:val="Hyperlink"/>
          </w:rPr>
          <w:t xml:space="preserve"> Vrchlabí</w:t>
        </w:r>
      </w:hyperlink>
      <w:r>
        <w:t>)</w:t>
      </w:r>
    </w:p>
    <w:p w:rsidR="00B80678" w:rsidRPr="007077A9" w:rsidRDefault="00B80678" w:rsidP="009D4586">
      <w:pPr>
        <w:ind w:left="708" w:firstLine="708"/>
      </w:pPr>
      <w:r w:rsidRPr="007077A9">
        <w:t xml:space="preserve">19:00 – </w:t>
      </w:r>
      <w:r>
        <w:t xml:space="preserve">slavnostní večeře – </w:t>
      </w:r>
      <w:hyperlink r:id="rId17" w:history="1">
        <w:r>
          <w:rPr>
            <w:rStyle w:val="Hyperlink"/>
          </w:rPr>
          <w:t>H</w:t>
        </w:r>
        <w:r w:rsidRPr="00DD5EBB">
          <w:rPr>
            <w:rStyle w:val="Hyperlink"/>
          </w:rPr>
          <w:t>otel Gendorf</w:t>
        </w:r>
      </w:hyperlink>
      <w:r>
        <w:t xml:space="preserve">, </w:t>
      </w:r>
      <w:r w:rsidRPr="007077A9">
        <w:t>(</w:t>
      </w:r>
      <w:r>
        <w:t>Kč 250 pro hosty</w:t>
      </w:r>
      <w:r w:rsidRPr="007077A9">
        <w:t>)</w:t>
      </w:r>
    </w:p>
    <w:p w:rsidR="00B80678" w:rsidRPr="007077A9" w:rsidRDefault="00B80678" w:rsidP="009D4586">
      <w:r>
        <w:t>5</w:t>
      </w:r>
      <w:r w:rsidRPr="007077A9">
        <w:t>.</w:t>
      </w:r>
      <w:r>
        <w:t>3</w:t>
      </w:r>
      <w:r w:rsidRPr="007077A9">
        <w:t>.</w:t>
      </w:r>
      <w:r w:rsidRPr="007077A9">
        <w:tab/>
        <w:t xml:space="preserve">   </w:t>
      </w:r>
      <w:r w:rsidRPr="007077A9">
        <w:tab/>
      </w:r>
      <w:r>
        <w:t>9</w:t>
      </w:r>
      <w:r w:rsidRPr="007077A9">
        <w:t>:</w:t>
      </w:r>
      <w:r>
        <w:t>0</w:t>
      </w:r>
      <w:r w:rsidRPr="007077A9">
        <w:t xml:space="preserve">0 – </w:t>
      </w:r>
      <w:r>
        <w:t>přesnost přistání (</w:t>
      </w:r>
      <w:hyperlink r:id="rId18" w:history="1">
        <w:r w:rsidRPr="00263A9E">
          <w:rPr>
            <w:rStyle w:val="Hyperlink"/>
          </w:rPr>
          <w:t>Ski</w:t>
        </w:r>
        <w:r>
          <w:rPr>
            <w:rStyle w:val="Hyperlink"/>
          </w:rPr>
          <w:t xml:space="preserve"> area</w:t>
        </w:r>
        <w:r w:rsidRPr="00263A9E">
          <w:rPr>
            <w:rStyle w:val="Hyperlink"/>
          </w:rPr>
          <w:t xml:space="preserve"> Vrchlabí</w:t>
        </w:r>
      </w:hyperlink>
      <w:r>
        <w:t>)</w:t>
      </w:r>
    </w:p>
    <w:p w:rsidR="00B80678" w:rsidRPr="007077A9" w:rsidRDefault="00B80678" w:rsidP="009D4586">
      <w:pPr>
        <w:ind w:left="708" w:firstLine="708"/>
      </w:pPr>
      <w:r w:rsidRPr="007077A9">
        <w:t xml:space="preserve">19:00 – </w:t>
      </w:r>
      <w:r>
        <w:t xml:space="preserve">pivní párty – </w:t>
      </w:r>
      <w:hyperlink r:id="rId19" w:history="1">
        <w:r w:rsidRPr="00E352BC">
          <w:rPr>
            <w:rStyle w:val="Hyperlink"/>
          </w:rPr>
          <w:t>Hendrych brewery</w:t>
        </w:r>
      </w:hyperlink>
    </w:p>
    <w:p w:rsidR="00B80678" w:rsidRPr="007077A9" w:rsidRDefault="00B80678" w:rsidP="009D4586">
      <w:r>
        <w:t>6.3.</w:t>
      </w:r>
      <w:r w:rsidRPr="007077A9">
        <w:tab/>
      </w:r>
      <w:r w:rsidRPr="007077A9">
        <w:tab/>
      </w:r>
      <w:r>
        <w:t>9</w:t>
      </w:r>
      <w:r w:rsidRPr="007077A9">
        <w:t>:</w:t>
      </w:r>
      <w:r>
        <w:t>0</w:t>
      </w:r>
      <w:r w:rsidRPr="007077A9">
        <w:t xml:space="preserve">0 – </w:t>
      </w:r>
      <w:r>
        <w:t xml:space="preserve">přesnost přistání </w:t>
      </w:r>
      <w:r w:rsidRPr="00263A9E">
        <w:t>(</w:t>
      </w:r>
      <w:hyperlink r:id="rId20" w:history="1">
        <w:r w:rsidRPr="00263A9E">
          <w:rPr>
            <w:rStyle w:val="Hyperlink"/>
          </w:rPr>
          <w:t>Skiareál Mladé Buky</w:t>
        </w:r>
      </w:hyperlink>
      <w:r w:rsidRPr="00263A9E">
        <w:t>)</w:t>
      </w:r>
    </w:p>
    <w:p w:rsidR="00B80678" w:rsidRPr="007077A9" w:rsidRDefault="00B80678" w:rsidP="009D4586">
      <w:pPr>
        <w:ind w:left="708" w:firstLine="708"/>
      </w:pPr>
      <w:r w:rsidRPr="007077A9">
        <w:t xml:space="preserve">14:00 – </w:t>
      </w:r>
      <w:r>
        <w:t>konec závodu, po něm slavnostní vyhlášení vítězů</w:t>
      </w:r>
    </w:p>
    <w:p w:rsidR="00B80678" w:rsidRDefault="00B80678" w:rsidP="009D4586">
      <w:pPr>
        <w:ind w:left="708" w:firstLine="708"/>
      </w:pPr>
      <w:r w:rsidRPr="007077A9">
        <w:t xml:space="preserve">             </w:t>
      </w:r>
      <w:r>
        <w:t xml:space="preserve"> </w:t>
      </w:r>
      <w:r w:rsidRPr="00263A9E">
        <w:t>(</w:t>
      </w:r>
      <w:hyperlink r:id="rId21" w:history="1">
        <w:r w:rsidRPr="00263A9E">
          <w:rPr>
            <w:rStyle w:val="Hyperlink"/>
          </w:rPr>
          <w:t>Skiareál Mladé Buky</w:t>
        </w:r>
      </w:hyperlink>
      <w:r w:rsidRPr="00263A9E">
        <w:t>)</w:t>
      </w:r>
    </w:p>
    <w:p w:rsidR="00B80678" w:rsidRDefault="00B80678" w:rsidP="00263A9E">
      <w:pPr>
        <w:rPr>
          <w:sz w:val="20"/>
          <w:szCs w:val="20"/>
        </w:rPr>
      </w:pPr>
    </w:p>
    <w:p w:rsidR="00B80678" w:rsidRPr="007077A9" w:rsidRDefault="00B80678" w:rsidP="001306EE">
      <w:pPr>
        <w:rPr>
          <w:sz w:val="18"/>
          <w:szCs w:val="18"/>
        </w:rPr>
      </w:pPr>
      <w:r>
        <w:rPr>
          <w:noProof/>
          <w:lang w:eastAsia="cs-CZ"/>
        </w:rPr>
        <w:pict>
          <v:shape id="_x0000_s1028" type="#_x0000_t75" href="http://www.areal-mladebuky.cz/c" style="position:absolute;margin-left:381.9pt;margin-top:3.45pt;width:68.55pt;height:68.55pt;z-index:-251657728;visibility:visible" o:button="t">
            <v:fill o:detectmouseclick="t"/>
            <v:imagedata r:id="rId22" o:title=""/>
          </v:shape>
        </w:pict>
      </w:r>
      <w:r>
        <w:rPr>
          <w:noProof/>
          <w:lang w:eastAsia="cs-CZ"/>
        </w:rPr>
        <w:pict>
          <v:shape id="obrázek 6" o:spid="_x0000_s1029" type="#_x0000_t75" alt="logo vrchlabi" href="http://www.skiareal-vrchlabi.cz/c" style="position:absolute;margin-left:215.4pt;margin-top:29.9pt;width:153.2pt;height:37.85pt;z-index:-251656704;visibility:visible" o:button="t">
            <v:fill o:detectmouseclick="t"/>
            <v:imagedata r:id="rId23" o:title=""/>
          </v:shape>
        </w:pict>
      </w:r>
      <w:r>
        <w:rPr>
          <w:noProof/>
          <w:lang w:eastAsia="cs-CZ"/>
        </w:rPr>
        <w:pict>
          <v:shape id="obrázek 5" o:spid="_x0000_s1030" type="#_x0000_t75" alt="logo herlikovice" href="http://www.snowhill.cz/herlikovic" style="position:absolute;margin-left:-3.5pt;margin-top:29.9pt;width:206.75pt;height:39pt;z-index:-251658752;visibility:visible" o:button="t">
            <v:fill o:detectmouseclick="t"/>
            <v:imagedata r:id="rId24" o:title=""/>
          </v:shape>
        </w:pict>
      </w:r>
      <w:r w:rsidRPr="007077A9">
        <w:rPr>
          <w:sz w:val="18"/>
          <w:szCs w:val="18"/>
        </w:rPr>
        <w:t xml:space="preserve">Administrace: </w:t>
      </w:r>
      <w:smartTag w:uri="urn:schemas-microsoft-com:office:smarttags" w:element="PersonName">
        <w:smartTagPr>
          <w:attr w:name="ProductID" w:val="Martin Gabla"/>
        </w:smartTagPr>
        <w:r w:rsidRPr="007077A9">
          <w:rPr>
            <w:sz w:val="18"/>
            <w:szCs w:val="18"/>
          </w:rPr>
          <w:t>Martin Gabla</w:t>
        </w:r>
      </w:smartTag>
      <w:r w:rsidRPr="007077A9">
        <w:rPr>
          <w:sz w:val="18"/>
          <w:szCs w:val="18"/>
        </w:rPr>
        <w:t xml:space="preserve"> (</w:t>
      </w:r>
      <w:hyperlink r:id="rId25" w:history="1">
        <w:r w:rsidRPr="007077A9">
          <w:rPr>
            <w:rStyle w:val="Hyperlink"/>
            <w:sz w:val="18"/>
            <w:szCs w:val="18"/>
          </w:rPr>
          <w:t>info@paraski.cz</w:t>
        </w:r>
      </w:hyperlink>
      <w:r w:rsidRPr="007077A9">
        <w:rPr>
          <w:sz w:val="18"/>
          <w:szCs w:val="18"/>
        </w:rPr>
        <w:t xml:space="preserve">) </w:t>
      </w:r>
    </w:p>
    <w:sectPr w:rsidR="00B80678" w:rsidRPr="007077A9" w:rsidSect="00E81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422D4"/>
    <w:multiLevelType w:val="hybridMultilevel"/>
    <w:tmpl w:val="4378AAC0"/>
    <w:lvl w:ilvl="0" w:tplc="86DE7232">
      <w:start w:val="24"/>
      <w:numFmt w:val="bullet"/>
      <w:lvlText w:val="-"/>
      <w:lvlJc w:val="left"/>
      <w:pPr>
        <w:ind w:left="241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">
    <w:nsid w:val="3FBD6467"/>
    <w:multiLevelType w:val="hybridMultilevel"/>
    <w:tmpl w:val="43D6E88C"/>
    <w:lvl w:ilvl="0" w:tplc="040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>
    <w:nsid w:val="5DD333E7"/>
    <w:multiLevelType w:val="hybridMultilevel"/>
    <w:tmpl w:val="50C88D7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9452CB6"/>
    <w:multiLevelType w:val="hybridMultilevel"/>
    <w:tmpl w:val="2C948F52"/>
    <w:lvl w:ilvl="0" w:tplc="896EEA18">
      <w:numFmt w:val="bullet"/>
      <w:lvlText w:val="-"/>
      <w:lvlJc w:val="left"/>
      <w:pPr>
        <w:ind w:left="246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188"/>
    <w:rsid w:val="00005499"/>
    <w:rsid w:val="000761AC"/>
    <w:rsid w:val="00115C46"/>
    <w:rsid w:val="001306EE"/>
    <w:rsid w:val="00213344"/>
    <w:rsid w:val="002631B4"/>
    <w:rsid w:val="00263A9E"/>
    <w:rsid w:val="00284F7C"/>
    <w:rsid w:val="00307082"/>
    <w:rsid w:val="003B771E"/>
    <w:rsid w:val="0046136F"/>
    <w:rsid w:val="004749C3"/>
    <w:rsid w:val="00510188"/>
    <w:rsid w:val="005748E3"/>
    <w:rsid w:val="00636079"/>
    <w:rsid w:val="006A511D"/>
    <w:rsid w:val="006B54CD"/>
    <w:rsid w:val="007077A9"/>
    <w:rsid w:val="00724A98"/>
    <w:rsid w:val="00726C78"/>
    <w:rsid w:val="00783C18"/>
    <w:rsid w:val="007A354F"/>
    <w:rsid w:val="007D511D"/>
    <w:rsid w:val="00830631"/>
    <w:rsid w:val="008559B3"/>
    <w:rsid w:val="00865D18"/>
    <w:rsid w:val="00895CA8"/>
    <w:rsid w:val="00913535"/>
    <w:rsid w:val="00921A2C"/>
    <w:rsid w:val="009772EA"/>
    <w:rsid w:val="009D4586"/>
    <w:rsid w:val="00AA76AE"/>
    <w:rsid w:val="00B74FDE"/>
    <w:rsid w:val="00B80678"/>
    <w:rsid w:val="00BA373D"/>
    <w:rsid w:val="00C152C5"/>
    <w:rsid w:val="00C45F1A"/>
    <w:rsid w:val="00D348AC"/>
    <w:rsid w:val="00D57A9C"/>
    <w:rsid w:val="00D65FE6"/>
    <w:rsid w:val="00DA1105"/>
    <w:rsid w:val="00DA57C5"/>
    <w:rsid w:val="00DD5EBB"/>
    <w:rsid w:val="00DE3760"/>
    <w:rsid w:val="00DF2647"/>
    <w:rsid w:val="00E352BC"/>
    <w:rsid w:val="00E60D59"/>
    <w:rsid w:val="00E72A7A"/>
    <w:rsid w:val="00E8170F"/>
    <w:rsid w:val="00F5154F"/>
    <w:rsid w:val="00FA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7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10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018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772E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FA68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albis.cz/" TargetMode="External"/><Relationship Id="rId13" Type="http://schemas.openxmlformats.org/officeDocument/2006/relationships/hyperlink" Target="http://www.snowhill.cz/herlikovice/" TargetMode="External"/><Relationship Id="rId18" Type="http://schemas.openxmlformats.org/officeDocument/2006/relationships/hyperlink" Target="http://www.skiareal-vrchlabi.cz/cz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areal-mladebuky.cz/cz/" TargetMode="External"/><Relationship Id="rId7" Type="http://schemas.openxmlformats.org/officeDocument/2006/relationships/hyperlink" Target="http://www.gendorf.cz/cz/" TargetMode="External"/><Relationship Id="rId12" Type="http://schemas.openxmlformats.org/officeDocument/2006/relationships/hyperlink" Target="http://www.areal-mladebuky.cz/cz/" TargetMode="External"/><Relationship Id="rId17" Type="http://schemas.openxmlformats.org/officeDocument/2006/relationships/hyperlink" Target="http://www.gendorf.cz/cz/" TargetMode="External"/><Relationship Id="rId25" Type="http://schemas.openxmlformats.org/officeDocument/2006/relationships/hyperlink" Target="mailto:info@paraski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kiareal-vrchlabi.cz/cz/" TargetMode="External"/><Relationship Id="rId20" Type="http://schemas.openxmlformats.org/officeDocument/2006/relationships/hyperlink" Target="http://www.areal-mladebuky.cz/cz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skiareal-vrchlabi.cz/cz/" TargetMode="External"/><Relationship Id="rId24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hyperlink" Target="http://www.snowhill.cz/herlikovice/" TargetMode="External"/><Relationship Id="rId23" Type="http://schemas.openxmlformats.org/officeDocument/2006/relationships/image" Target="media/image4.jpeg"/><Relationship Id="rId10" Type="http://schemas.openxmlformats.org/officeDocument/2006/relationships/hyperlink" Target="mailto:info@paraski.cz" TargetMode="External"/><Relationship Id="rId19" Type="http://schemas.openxmlformats.org/officeDocument/2006/relationships/hyperlink" Target="http://www.pivohendrych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gistra&#269;n&#237;ho%20formul&#225;&#345;e" TargetMode="External"/><Relationship Id="rId14" Type="http://schemas.openxmlformats.org/officeDocument/2006/relationships/hyperlink" Target="http://www.gendorf.cz/cz/" TargetMode="External"/><Relationship Id="rId22" Type="http://schemas.openxmlformats.org/officeDocument/2006/relationships/image" Target="media/image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405</Words>
  <Characters>2394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PARASKI</dc:title>
  <dc:subject/>
  <dc:creator>Martin Gabla</dc:creator>
  <cp:keywords/>
  <dc:description/>
  <cp:lastModifiedBy>Pc</cp:lastModifiedBy>
  <cp:revision>2</cp:revision>
  <cp:lastPrinted>2015-12-20T10:32:00Z</cp:lastPrinted>
  <dcterms:created xsi:type="dcterms:W3CDTF">2016-03-03T15:33:00Z</dcterms:created>
  <dcterms:modified xsi:type="dcterms:W3CDTF">2016-03-03T15:33:00Z</dcterms:modified>
</cp:coreProperties>
</file>